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E1A" w:rsidRDefault="005C2E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82.5pt">
            <v:imagedata r:id="rId4" o:title=""/>
          </v:shape>
        </w:pict>
      </w:r>
    </w:p>
    <w:p w:rsidR="005C2E1A" w:rsidRDefault="005C2E1A"/>
    <w:p w:rsidR="005C2E1A" w:rsidRDefault="005C2E1A">
      <w:r>
        <w:pict>
          <v:shape id="_x0000_i1026" type="#_x0000_t75" style="width:479.25pt;height:682.5pt">
            <v:imagedata r:id="rId5" o:title=""/>
          </v:shape>
        </w:pict>
      </w:r>
    </w:p>
    <w:p w:rsidR="005C2E1A" w:rsidRDefault="005C2E1A"/>
    <w:p w:rsidR="005C2E1A" w:rsidRDefault="005C2E1A">
      <w:r>
        <w:pict>
          <v:shape id="_x0000_i1027" type="#_x0000_t75" style="width:479.25pt;height:682.5pt">
            <v:imagedata r:id="rId6" o:title=""/>
          </v:shape>
        </w:pict>
      </w:r>
    </w:p>
    <w:p w:rsidR="005C2E1A" w:rsidRDefault="005C2E1A"/>
    <w:p w:rsidR="005C2E1A" w:rsidRDefault="005C2E1A">
      <w:r>
        <w:pict>
          <v:shape id="_x0000_i1028" type="#_x0000_t75" style="width:479.25pt;height:682.5pt">
            <v:imagedata r:id="rId7" o:title=""/>
          </v:shape>
        </w:pict>
      </w:r>
    </w:p>
    <w:p w:rsidR="005C2E1A" w:rsidRDefault="005C2E1A"/>
    <w:p w:rsidR="005C2E1A" w:rsidRDefault="005C2E1A">
      <w:r>
        <w:pict>
          <v:shape id="_x0000_i1029" type="#_x0000_t75" style="width:479.25pt;height:682.5pt">
            <v:imagedata r:id="rId8" o:title=""/>
          </v:shape>
        </w:pict>
      </w:r>
    </w:p>
    <w:p w:rsidR="005C2E1A" w:rsidRDefault="005C2E1A"/>
    <w:p w:rsidR="005C2E1A" w:rsidRDefault="005C2E1A">
      <w:r>
        <w:pict>
          <v:shape id="_x0000_i1030" type="#_x0000_t75" style="width:479.25pt;height:682.5pt">
            <v:imagedata r:id="rId9" o:title=""/>
          </v:shape>
        </w:pict>
      </w:r>
    </w:p>
    <w:p w:rsidR="005C2E1A" w:rsidRDefault="005C2E1A"/>
    <w:p w:rsidR="005C2E1A" w:rsidRDefault="005C2E1A">
      <w:r>
        <w:pict>
          <v:shape id="_x0000_i1031" type="#_x0000_t75" style="width:479.25pt;height:682.5pt">
            <v:imagedata r:id="rId10" o:title=""/>
          </v:shape>
        </w:pict>
      </w:r>
    </w:p>
    <w:p w:rsidR="005C2E1A" w:rsidRDefault="005C2E1A"/>
    <w:p w:rsidR="005C2E1A" w:rsidRDefault="005C2E1A">
      <w:r>
        <w:pict>
          <v:shape id="_x0000_i1032" type="#_x0000_t75" style="width:479.25pt;height:682.5pt">
            <v:imagedata r:id="rId11" o:title=""/>
          </v:shape>
        </w:pict>
      </w:r>
    </w:p>
    <w:p w:rsidR="005C2E1A" w:rsidRDefault="005C2E1A"/>
    <w:p w:rsidR="005C2E1A" w:rsidRDefault="005C2E1A">
      <w:r>
        <w:pict>
          <v:shape id="_x0000_i1033" type="#_x0000_t75" style="width:479.25pt;height:682.5pt">
            <v:imagedata r:id="rId12" o:title=""/>
          </v:shape>
        </w:pict>
      </w:r>
    </w:p>
    <w:p w:rsidR="005C2E1A" w:rsidRDefault="005C2E1A"/>
    <w:p w:rsidR="005C2E1A" w:rsidRDefault="005C2E1A">
      <w:r>
        <w:pict>
          <v:shape id="_x0000_i1034" type="#_x0000_t75" style="width:479.25pt;height:682.5pt">
            <v:imagedata r:id="rId13" o:title=""/>
          </v:shape>
        </w:pict>
      </w:r>
    </w:p>
    <w:p w:rsidR="005C2E1A" w:rsidRDefault="005C2E1A"/>
    <w:p w:rsidR="005C2E1A" w:rsidRDefault="005C2E1A">
      <w:r>
        <w:pict>
          <v:shape id="_x0000_i1035" type="#_x0000_t75" style="width:479.25pt;height:682.5pt">
            <v:imagedata r:id="rId14" o:title=""/>
          </v:shape>
        </w:pict>
      </w:r>
    </w:p>
    <w:p w:rsidR="005C2E1A" w:rsidRDefault="005C2E1A"/>
    <w:p w:rsidR="005C2E1A" w:rsidRDefault="005C2E1A">
      <w:r>
        <w:pict>
          <v:shape id="_x0000_i1036" type="#_x0000_t75" style="width:479.25pt;height:682.5pt">
            <v:imagedata r:id="rId15" o:title=""/>
          </v:shape>
        </w:pict>
      </w:r>
    </w:p>
    <w:p w:rsidR="005C2E1A" w:rsidRDefault="005C2E1A"/>
    <w:p w:rsidR="005C2E1A" w:rsidRDefault="005C2E1A">
      <w:r>
        <w:pict>
          <v:shape id="_x0000_i1037" type="#_x0000_t75" style="width:479.25pt;height:682.5pt">
            <v:imagedata r:id="rId16" o:title=""/>
          </v:shape>
        </w:pict>
      </w:r>
    </w:p>
    <w:p w:rsidR="005C2E1A" w:rsidRDefault="005C2E1A"/>
    <w:p w:rsidR="005C2E1A" w:rsidRDefault="005C2E1A">
      <w:r>
        <w:pict>
          <v:shape id="_x0000_i1038" type="#_x0000_t75" style="width:479.25pt;height:682.5pt">
            <v:imagedata r:id="rId17" o:title=""/>
          </v:shape>
        </w:pict>
      </w:r>
    </w:p>
    <w:p w:rsidR="005C2E1A" w:rsidRDefault="005C2E1A"/>
    <w:p w:rsidR="005C2E1A" w:rsidRDefault="005C2E1A">
      <w:r>
        <w:pict>
          <v:shape id="_x0000_i1039" type="#_x0000_t75" style="width:479.25pt;height:682.5pt">
            <v:imagedata r:id="rId18" o:title=""/>
          </v:shape>
        </w:pict>
      </w:r>
    </w:p>
    <w:p w:rsidR="005C2E1A" w:rsidRDefault="005C2E1A"/>
    <w:p w:rsidR="005C2E1A" w:rsidRDefault="005C2E1A">
      <w:r>
        <w:pict>
          <v:shape id="_x0000_i1040" type="#_x0000_t75" style="width:479.25pt;height:682.5pt">
            <v:imagedata r:id="rId19" o:title=""/>
          </v:shape>
        </w:pict>
      </w:r>
    </w:p>
    <w:p w:rsidR="005C2E1A" w:rsidRDefault="005C2E1A"/>
    <w:p w:rsidR="005C2E1A" w:rsidRDefault="005C2E1A">
      <w:r>
        <w:pict>
          <v:shape id="_x0000_i1041" type="#_x0000_t75" style="width:479.25pt;height:682.5pt">
            <v:imagedata r:id="rId20" o:title=""/>
          </v:shape>
        </w:pict>
      </w:r>
    </w:p>
    <w:p w:rsidR="005C2E1A" w:rsidRDefault="005C2E1A"/>
    <w:p w:rsidR="005C2E1A" w:rsidRDefault="005C2E1A">
      <w:r>
        <w:pict>
          <v:shape id="_x0000_i1042" type="#_x0000_t75" style="width:479.25pt;height:682.5pt">
            <v:imagedata r:id="rId21" o:title=""/>
          </v:shape>
        </w:pict>
      </w:r>
    </w:p>
    <w:p w:rsidR="005C2E1A" w:rsidRDefault="005C2E1A"/>
    <w:p w:rsidR="005C2E1A" w:rsidRDefault="005C2E1A">
      <w:r>
        <w:pict>
          <v:shape id="_x0000_i1043" type="#_x0000_t75" style="width:479.25pt;height:682.5pt">
            <v:imagedata r:id="rId22" o:title=""/>
          </v:shape>
        </w:pict>
      </w:r>
    </w:p>
    <w:p w:rsidR="005C2E1A" w:rsidRDefault="005C2E1A"/>
    <w:p w:rsidR="005C2E1A" w:rsidRDefault="005C2E1A">
      <w:r>
        <w:pict>
          <v:shape id="_x0000_i1044" type="#_x0000_t75" style="width:479.25pt;height:682.5pt">
            <v:imagedata r:id="rId23" o:title=""/>
          </v:shape>
        </w:pict>
      </w:r>
    </w:p>
    <w:p w:rsidR="005C2E1A" w:rsidRDefault="005C2E1A"/>
    <w:p w:rsidR="005C2E1A" w:rsidRDefault="005C2E1A">
      <w:r>
        <w:pict>
          <v:shape id="_x0000_i1045" type="#_x0000_t75" style="width:479.25pt;height:682.5pt">
            <v:imagedata r:id="rId24" o:title=""/>
          </v:shape>
        </w:pict>
      </w:r>
    </w:p>
    <w:p w:rsidR="005C2E1A" w:rsidRDefault="005C2E1A"/>
    <w:p w:rsidR="005C2E1A" w:rsidRDefault="005C2E1A">
      <w:r>
        <w:pict>
          <v:shape id="_x0000_i1046" type="#_x0000_t75" style="width:479.25pt;height:682.5pt">
            <v:imagedata r:id="rId25" o:title=""/>
          </v:shape>
        </w:pict>
      </w:r>
    </w:p>
    <w:p w:rsidR="005C2E1A" w:rsidRDefault="005C2E1A"/>
    <w:p w:rsidR="005C2E1A" w:rsidRDefault="005C2E1A">
      <w:r>
        <w:pict>
          <v:shape id="_x0000_i1047" type="#_x0000_t75" style="width:479.25pt;height:682.5pt">
            <v:imagedata r:id="rId26" o:title=""/>
          </v:shape>
        </w:pict>
      </w:r>
    </w:p>
    <w:p w:rsidR="005C2E1A" w:rsidRDefault="005C2E1A"/>
    <w:sectPr w:rsidR="005C2E1A" w:rsidSect="005C2E1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44CF"/>
    <w:rsid w:val="000E0DE1"/>
    <w:rsid w:val="00182FD7"/>
    <w:rsid w:val="001E6AD9"/>
    <w:rsid w:val="00233146"/>
    <w:rsid w:val="002344CF"/>
    <w:rsid w:val="003B5C52"/>
    <w:rsid w:val="004301DB"/>
    <w:rsid w:val="004A11EF"/>
    <w:rsid w:val="004F12EC"/>
    <w:rsid w:val="005C2E1A"/>
    <w:rsid w:val="005D0811"/>
    <w:rsid w:val="008D099E"/>
    <w:rsid w:val="009E0983"/>
    <w:rsid w:val="00C928F3"/>
    <w:rsid w:val="00D812F0"/>
    <w:rsid w:val="00F057D3"/>
    <w:rsid w:val="00F73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23</Pages>
  <Words>43</Words>
  <Characters>26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Comp</dc:creator>
  <cp:keywords/>
  <dc:description/>
  <cp:lastModifiedBy>Comp</cp:lastModifiedBy>
  <cp:revision>2</cp:revision>
  <dcterms:created xsi:type="dcterms:W3CDTF">2018-04-16T06:35:00Z</dcterms:created>
  <dcterms:modified xsi:type="dcterms:W3CDTF">2018-04-16T06:35:00Z</dcterms:modified>
</cp:coreProperties>
</file>